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F21" w:rsidRDefault="000F40E4" w:rsidP="00B40F21">
      <w:bookmarkStart w:id="0" w:name="_GoBack"/>
      <w:bookmarkEnd w:id="0"/>
      <w:r w:rsidRPr="000F40E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01200" cy="6386195"/>
            <wp:effectExtent l="0" t="0" r="0" b="0"/>
            <wp:wrapThrough wrapText="bothSides">
              <wp:wrapPolygon edited="0">
                <wp:start x="0" y="0"/>
                <wp:lineTo x="0" y="21521"/>
                <wp:lineTo x="21557" y="21521"/>
                <wp:lineTo x="2155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21" w:rsidRDefault="000F40E4" w:rsidP="00B40F21">
      <w:r w:rsidRPr="000F40E4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85350" cy="6553200"/>
            <wp:effectExtent l="0" t="0" r="6350" b="0"/>
            <wp:wrapThrough wrapText="bothSides">
              <wp:wrapPolygon edited="0">
                <wp:start x="0" y="0"/>
                <wp:lineTo x="0" y="21537"/>
                <wp:lineTo x="21572" y="21537"/>
                <wp:lineTo x="2157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21" w:rsidRDefault="000F40E4" w:rsidP="00B40F21">
      <w:r w:rsidRPr="000F40E4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72650" cy="6618605"/>
            <wp:effectExtent l="0" t="0" r="0" b="0"/>
            <wp:wrapThrough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21" w:rsidRDefault="000F40E4" w:rsidP="00B40F21">
      <w:r w:rsidRPr="000F40E4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15525" cy="6456045"/>
            <wp:effectExtent l="0" t="0" r="9525" b="1905"/>
            <wp:wrapThrough wrapText="bothSides">
              <wp:wrapPolygon edited="0">
                <wp:start x="0" y="0"/>
                <wp:lineTo x="0" y="21543"/>
                <wp:lineTo x="21579" y="21543"/>
                <wp:lineTo x="2157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525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21" w:rsidRDefault="000F40E4" w:rsidP="00B40F21">
      <w:r w:rsidRPr="000F40E4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563100" cy="6350000"/>
            <wp:effectExtent l="0" t="0" r="0" b="0"/>
            <wp:wrapThrough wrapText="bothSides">
              <wp:wrapPolygon edited="0">
                <wp:start x="0" y="0"/>
                <wp:lineTo x="0" y="21514"/>
                <wp:lineTo x="21557" y="21514"/>
                <wp:lineTo x="2155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F4F" w:rsidRPr="00B40F21" w:rsidRDefault="000F40E4" w:rsidP="00B40F21">
      <w:r w:rsidRPr="000F40E4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36760" cy="6581775"/>
            <wp:effectExtent l="0" t="0" r="2540" b="9525"/>
            <wp:wrapThrough wrapText="bothSides">
              <wp:wrapPolygon edited="0">
                <wp:start x="0" y="0"/>
                <wp:lineTo x="0" y="21569"/>
                <wp:lineTo x="21563" y="21569"/>
                <wp:lineTo x="2156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4F4F" w:rsidRPr="00B40F21" w:rsidSect="00B40F21">
      <w:headerReference w:type="default" r:id="rId1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F21" w:rsidRDefault="00B40F21" w:rsidP="00B40F21">
      <w:pPr>
        <w:spacing w:after="0" w:line="240" w:lineRule="auto"/>
      </w:pPr>
      <w:r>
        <w:separator/>
      </w:r>
    </w:p>
  </w:endnote>
  <w:endnote w:type="continuationSeparator" w:id="0">
    <w:p w:rsidR="00B40F21" w:rsidRDefault="00B40F21" w:rsidP="00B40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F21" w:rsidRDefault="00B40F21" w:rsidP="00B40F21">
      <w:pPr>
        <w:spacing w:after="0" w:line="240" w:lineRule="auto"/>
      </w:pPr>
      <w:r>
        <w:separator/>
      </w:r>
    </w:p>
  </w:footnote>
  <w:footnote w:type="continuationSeparator" w:id="0">
    <w:p w:rsidR="00B40F21" w:rsidRDefault="00B40F21" w:rsidP="00B40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F21" w:rsidRDefault="00B40F21" w:rsidP="00B40F21">
    <w:r>
      <w:t>Ouston Primary Scho</w:t>
    </w:r>
    <w:r w:rsidR="00653E49">
      <w:t xml:space="preserve">ol </w:t>
    </w:r>
    <w:r w:rsidR="000F40E4">
      <w:t>Reading</w:t>
    </w:r>
    <w:r w:rsidR="005B612D">
      <w:t xml:space="preserve"> Progression Maps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F21"/>
    <w:rsid w:val="000F40E4"/>
    <w:rsid w:val="001A77FC"/>
    <w:rsid w:val="005B612D"/>
    <w:rsid w:val="00653E49"/>
    <w:rsid w:val="008A7AFA"/>
    <w:rsid w:val="00B40F21"/>
    <w:rsid w:val="00CA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175DF"/>
  <w15:chartTrackingRefBased/>
  <w15:docId w15:val="{A83DE3D4-B4F6-4C04-9448-BA36CB8A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7FC"/>
    <w:rPr>
      <w:rFonts w:ascii="Twinkl Cursive Unlooped" w:hAnsi="Twinkl Cursive Unloope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F21"/>
    <w:rPr>
      <w:rFonts w:ascii="Twinkl Cursive Unlooped" w:hAnsi="Twinkl Cursive Unlooped"/>
    </w:rPr>
  </w:style>
  <w:style w:type="paragraph" w:styleId="Footer">
    <w:name w:val="footer"/>
    <w:basedOn w:val="Normal"/>
    <w:link w:val="FooterChar"/>
    <w:uiPriority w:val="99"/>
    <w:unhideWhenUsed/>
    <w:rsid w:val="00B40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F21"/>
    <w:rPr>
      <w:rFonts w:ascii="Twinkl Cursive Unlooped" w:hAnsi="Twinkl Cursive Unloop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E8419369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DStorrar</dc:creator>
  <cp:keywords/>
  <dc:description/>
  <cp:lastModifiedBy>DStorrar</cp:lastModifiedBy>
  <cp:revision>2</cp:revision>
  <dcterms:created xsi:type="dcterms:W3CDTF">2024-02-18T19:42:00Z</dcterms:created>
  <dcterms:modified xsi:type="dcterms:W3CDTF">2024-02-18T19:42:00Z</dcterms:modified>
</cp:coreProperties>
</file>